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196"/>
        <w:gridCol w:w="4169"/>
      </w:tblGrid>
      <w:tr w:rsidR="00FE4BDB" w:rsidRPr="00A62AD4" w:rsidTr="002A752A">
        <w:trPr>
          <w:tblHeader/>
          <w:tblCellSpacing w:w="72" w:type="dxa"/>
        </w:trPr>
        <w:tc>
          <w:tcPr>
            <w:tcW w:w="6624" w:type="dxa"/>
            <w:shd w:val="clear" w:color="auto" w:fill="487F81" w:themeFill="accent1"/>
            <w:tcMar>
              <w:right w:w="259" w:type="dxa"/>
            </w:tcMar>
            <w:vAlign w:val="center"/>
          </w:tcPr>
          <w:p w:rsidR="00FE4BDB" w:rsidRPr="007034EA" w:rsidRDefault="00F068C0" w:rsidP="00FE4BDB">
            <w:pPr>
              <w:pStyle w:val="Title"/>
              <w:spacing w:after="240"/>
              <w:rPr>
                <w:b/>
                <w:sz w:val="48"/>
                <w:szCs w:val="48"/>
              </w:rPr>
            </w:pPr>
            <w:r w:rsidRPr="007034EA">
              <w:rPr>
                <w:b/>
                <w:sz w:val="56"/>
              </w:rPr>
              <w:t>Don’t Be Schooled by your kids</w:t>
            </w:r>
          </w:p>
        </w:tc>
        <w:tc>
          <w:tcPr>
            <w:tcW w:w="3752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:rsidR="00FE4BDB" w:rsidRPr="00F45840" w:rsidRDefault="00D74C6D" w:rsidP="007034EA">
            <w:pPr>
              <w:pStyle w:val="Subtitle"/>
              <w:spacing w:after="240"/>
              <w:rPr>
                <w:b/>
              </w:rPr>
            </w:pPr>
            <w:r w:rsidRPr="00F45840">
              <w:rPr>
                <w:b/>
              </w:rPr>
              <w:t>THE E-CIG</w:t>
            </w:r>
          </w:p>
          <w:p w:rsidR="00FE4BDB" w:rsidRPr="00A62AD4" w:rsidRDefault="00D74C6D" w:rsidP="007034EA">
            <w:pPr>
              <w:pStyle w:val="Subtitle"/>
              <w:spacing w:after="240"/>
            </w:pPr>
            <w:r w:rsidRPr="00F45840">
              <w:rPr>
                <w:b/>
              </w:rPr>
              <w:t>EPIDEMIC FORUM</w:t>
            </w:r>
          </w:p>
        </w:tc>
      </w:tr>
      <w:tr w:rsidR="00A62AD4" w:rsidRPr="00A62AD4" w:rsidTr="00A62AD4">
        <w:trPr>
          <w:tblCellSpacing w:w="72" w:type="dxa"/>
        </w:trPr>
        <w:tc>
          <w:tcPr>
            <w:tcW w:w="6624" w:type="dxa"/>
            <w:shd w:val="clear" w:color="auto" w:fill="auto"/>
            <w:tcMar>
              <w:right w:w="259" w:type="dxa"/>
            </w:tcMar>
          </w:tcPr>
          <w:p w:rsidR="00A62AD4" w:rsidRPr="00A62AD4" w:rsidRDefault="00AA0E67" w:rsidP="00A62AD4">
            <w:pPr>
              <w:pStyle w:val="Photo"/>
              <w:spacing w:line="259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64BFE014" wp14:editId="30044CBD">
                  <wp:extent cx="4071620" cy="271399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UUL-and-Pods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620" cy="271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Pr="00142A2E" w:rsidRDefault="00AA0E67" w:rsidP="00054DCD">
            <w:pPr>
              <w:pStyle w:val="Heading2"/>
              <w:outlineLvl w:val="1"/>
              <w:rPr>
                <w:szCs w:val="32"/>
              </w:rPr>
            </w:pPr>
            <w:r w:rsidRPr="00142A2E">
              <w:rPr>
                <w:szCs w:val="32"/>
              </w:rPr>
              <w:t xml:space="preserve">What do you know about the JUUL?  Did you know that </w:t>
            </w:r>
            <w:r w:rsidR="000A6CAE" w:rsidRPr="000A6CAE">
              <w:rPr>
                <w:b/>
                <w:szCs w:val="32"/>
              </w:rPr>
              <w:t>ALL</w:t>
            </w:r>
            <w:r w:rsidR="000A6CAE">
              <w:rPr>
                <w:szCs w:val="32"/>
              </w:rPr>
              <w:t xml:space="preserve"> </w:t>
            </w:r>
            <w:r w:rsidRPr="00142A2E">
              <w:rPr>
                <w:szCs w:val="32"/>
              </w:rPr>
              <w:t xml:space="preserve">JUUL pods </w:t>
            </w:r>
            <w:r w:rsidR="000A6CAE">
              <w:rPr>
                <w:szCs w:val="32"/>
              </w:rPr>
              <w:t>have nicotine in them?</w:t>
            </w:r>
            <w:r w:rsidRPr="00142A2E">
              <w:rPr>
                <w:szCs w:val="32"/>
              </w:rPr>
              <w:t xml:space="preserve">  Does this look like the next generation of addictive tobacco products?  Do you happen to know what chemicals are in each JUUL pod?  </w:t>
            </w:r>
            <w:r w:rsidR="000A6CAE">
              <w:rPr>
                <w:szCs w:val="32"/>
              </w:rPr>
              <w:t>How are youth able to smoke THC from a JUUL/ e-cig?</w:t>
            </w:r>
            <w:r w:rsidRPr="00142A2E">
              <w:rPr>
                <w:szCs w:val="32"/>
              </w:rPr>
              <w:t xml:space="preserve">  What other e-cigs are out there</w:t>
            </w:r>
            <w:r w:rsidR="00054DCD" w:rsidRPr="00142A2E">
              <w:rPr>
                <w:szCs w:val="32"/>
              </w:rPr>
              <w:t>?</w:t>
            </w:r>
            <w:r w:rsidR="00142A2E" w:rsidRPr="00142A2E">
              <w:rPr>
                <w:szCs w:val="32"/>
              </w:rPr>
              <w:t xml:space="preserve">  </w:t>
            </w:r>
            <w:r w:rsidR="00142A2E" w:rsidRPr="00F068C0">
              <w:rPr>
                <w:b/>
                <w:szCs w:val="32"/>
              </w:rPr>
              <w:t>What is the latest concerning the lung diseases and deaths with vaping?</w:t>
            </w:r>
            <w:r w:rsidR="00142A2E" w:rsidRPr="00142A2E">
              <w:rPr>
                <w:szCs w:val="32"/>
              </w:rPr>
              <w:t xml:space="preserve"> </w:t>
            </w:r>
          </w:p>
          <w:p w:rsidR="00054DCD" w:rsidRPr="00142A2E" w:rsidRDefault="00054DCD" w:rsidP="00054DCD">
            <w:pPr>
              <w:rPr>
                <w:sz w:val="28"/>
                <w:szCs w:val="28"/>
              </w:rPr>
            </w:pPr>
            <w:r w:rsidRPr="00142A2E">
              <w:rPr>
                <w:sz w:val="28"/>
                <w:szCs w:val="28"/>
              </w:rPr>
              <w:t>Answers to these questions and so much more will be discussed.</w:t>
            </w:r>
          </w:p>
          <w:p w:rsidR="00054DCD" w:rsidRDefault="00F068C0" w:rsidP="00054DC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Sponsored by:  </w:t>
            </w:r>
            <w:r w:rsidR="00C6514D">
              <w:rPr>
                <w:sz w:val="28"/>
                <w:szCs w:val="28"/>
              </w:rPr>
              <w:t>Deerfield Cares</w:t>
            </w:r>
            <w:r w:rsidR="00054DCD" w:rsidRPr="00054DCD">
              <w:rPr>
                <w:sz w:val="28"/>
                <w:szCs w:val="28"/>
              </w:rPr>
              <w:t xml:space="preserve"> Coal</w:t>
            </w:r>
            <w:r w:rsidR="00054DCD">
              <w:rPr>
                <w:sz w:val="28"/>
                <w:szCs w:val="28"/>
              </w:rPr>
              <w:t>ition</w:t>
            </w:r>
          </w:p>
          <w:p w:rsidR="00A62AD4" w:rsidRPr="003B4EF7" w:rsidRDefault="00596AA3" w:rsidP="003B4EF7">
            <w:pPr>
              <w:rPr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350EBE" wp14:editId="49837D64">
                  <wp:extent cx="844366" cy="54032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TF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361" cy="565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752" w:type="dxa"/>
            <w:tcBorders>
              <w:left w:val="nil"/>
            </w:tcBorders>
            <w:shd w:val="clear" w:color="auto" w:fill="auto"/>
          </w:tcPr>
          <w:p w:rsidR="00A62AD4" w:rsidRPr="00A62AD4" w:rsidRDefault="00AA0E67" w:rsidP="00A62AD4">
            <w:pPr>
              <w:pStyle w:val="Photo"/>
              <w:spacing w:line="259" w:lineRule="auto"/>
            </w:pPr>
            <w:r>
              <w:rPr>
                <w:noProof/>
                <w:lang w:eastAsia="en-US"/>
              </w:rPr>
              <w:drawing>
                <wp:inline distT="0" distB="0" distL="0" distR="0" wp14:anchorId="4D185C21" wp14:editId="3A933701">
                  <wp:extent cx="2442845" cy="13741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UUL 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84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AD4" w:rsidRPr="00054DCD" w:rsidRDefault="00AA0E67" w:rsidP="00A62AD4">
            <w:pPr>
              <w:pStyle w:val="Heading1"/>
              <w:outlineLvl w:val="0"/>
              <w:rPr>
                <w:b/>
                <w:sz w:val="36"/>
                <w:szCs w:val="36"/>
              </w:rPr>
            </w:pPr>
            <w:r w:rsidRPr="00054DCD">
              <w:rPr>
                <w:b/>
                <w:sz w:val="36"/>
                <w:szCs w:val="36"/>
              </w:rPr>
              <w:t xml:space="preserve">WHEN: </w:t>
            </w:r>
            <w:r w:rsidR="00F068C0">
              <w:rPr>
                <w:b/>
                <w:sz w:val="36"/>
                <w:szCs w:val="36"/>
              </w:rPr>
              <w:t>NOVEMBER 1</w:t>
            </w:r>
            <w:r w:rsidR="00C6514D">
              <w:rPr>
                <w:b/>
                <w:sz w:val="36"/>
                <w:szCs w:val="36"/>
              </w:rPr>
              <w:t>8</w:t>
            </w:r>
            <w:r w:rsidRPr="00054DCD">
              <w:rPr>
                <w:b/>
                <w:sz w:val="36"/>
                <w:szCs w:val="36"/>
              </w:rPr>
              <w:t xml:space="preserve"> 2019  6:30-8:00PM</w:t>
            </w:r>
          </w:p>
          <w:p w:rsidR="00AA0E67" w:rsidRPr="00054DCD" w:rsidRDefault="00AA0E67" w:rsidP="00AA0E67">
            <w:pPr>
              <w:rPr>
                <w:b/>
              </w:rPr>
            </w:pPr>
          </w:p>
          <w:p w:rsidR="00A62AD4" w:rsidRDefault="00F068C0" w:rsidP="00A62AD4">
            <w:pPr>
              <w:pStyle w:val="Heading4"/>
              <w:outlineLvl w:val="3"/>
              <w:rPr>
                <w:b/>
                <w:color w:val="315953" w:themeColor="text2"/>
                <w:sz w:val="36"/>
                <w:szCs w:val="36"/>
              </w:rPr>
            </w:pPr>
            <w:r>
              <w:rPr>
                <w:b/>
                <w:color w:val="315953" w:themeColor="text2"/>
                <w:sz w:val="36"/>
                <w:szCs w:val="36"/>
              </w:rPr>
              <w:t xml:space="preserve">WHERE: </w:t>
            </w:r>
            <w:r w:rsidR="00C6514D">
              <w:rPr>
                <w:b/>
                <w:color w:val="315953" w:themeColor="text2"/>
                <w:sz w:val="36"/>
                <w:szCs w:val="36"/>
              </w:rPr>
              <w:t xml:space="preserve"> Deerfield Community Center</w:t>
            </w:r>
          </w:p>
          <w:p w:rsidR="00253D28" w:rsidRPr="00253D28" w:rsidRDefault="00253D28" w:rsidP="00253D28"/>
          <w:p w:rsidR="00F068C0" w:rsidRPr="00F068C0" w:rsidRDefault="00F068C0" w:rsidP="00F068C0">
            <w:pPr>
              <w:rPr>
                <w:sz w:val="32"/>
                <w:szCs w:val="32"/>
              </w:rPr>
            </w:pPr>
            <w:r w:rsidRPr="00F068C0">
              <w:rPr>
                <w:b/>
                <w:sz w:val="32"/>
                <w:szCs w:val="32"/>
              </w:rPr>
              <w:t xml:space="preserve">Guest Speaker:  </w:t>
            </w:r>
            <w:r w:rsidR="00C6514D">
              <w:rPr>
                <w:b/>
                <w:sz w:val="32"/>
                <w:szCs w:val="32"/>
              </w:rPr>
              <w:t xml:space="preserve">Ryan </w:t>
            </w:r>
            <w:proofErr w:type="spellStart"/>
            <w:r w:rsidR="00C6514D">
              <w:rPr>
                <w:b/>
                <w:sz w:val="32"/>
                <w:szCs w:val="32"/>
              </w:rPr>
              <w:t>Sheahan</w:t>
            </w:r>
            <w:proofErr w:type="spellEnd"/>
            <w:r w:rsidR="00253D28">
              <w:rPr>
                <w:b/>
                <w:sz w:val="32"/>
                <w:szCs w:val="32"/>
              </w:rPr>
              <w:t>,</w:t>
            </w:r>
            <w:r w:rsidRPr="00F068C0">
              <w:rPr>
                <w:b/>
                <w:sz w:val="32"/>
                <w:szCs w:val="32"/>
              </w:rPr>
              <w:t xml:space="preserve"> Public Health Madison and Dane </w:t>
            </w:r>
            <w:proofErr w:type="spellStart"/>
            <w:r w:rsidRPr="00F068C0">
              <w:rPr>
                <w:b/>
                <w:sz w:val="32"/>
                <w:szCs w:val="32"/>
              </w:rPr>
              <w:t>Cty</w:t>
            </w:r>
            <w:proofErr w:type="spellEnd"/>
            <w:r>
              <w:rPr>
                <w:sz w:val="32"/>
                <w:szCs w:val="32"/>
              </w:rPr>
              <w:t>.</w:t>
            </w:r>
          </w:p>
          <w:p w:rsidR="0014620A" w:rsidRDefault="00054DCD" w:rsidP="00A62AD4">
            <w:pPr>
              <w:pStyle w:val="ContactInfo"/>
              <w:rPr>
                <w:sz w:val="36"/>
                <w:szCs w:val="36"/>
              </w:rPr>
            </w:pPr>
            <w:r w:rsidRPr="00F068C0">
              <w:rPr>
                <w:szCs w:val="32"/>
              </w:rPr>
              <w:t>With the rise in use of the JUUL a</w:t>
            </w:r>
            <w:r w:rsidR="00F068C0" w:rsidRPr="00F068C0">
              <w:rPr>
                <w:szCs w:val="32"/>
              </w:rPr>
              <w:t xml:space="preserve">mong the youth of the </w:t>
            </w:r>
            <w:r w:rsidR="00C6514D">
              <w:rPr>
                <w:szCs w:val="32"/>
              </w:rPr>
              <w:t xml:space="preserve">Deerfield </w:t>
            </w:r>
            <w:r w:rsidRPr="00F068C0">
              <w:rPr>
                <w:szCs w:val="32"/>
              </w:rPr>
              <w:t>community this is an important</w:t>
            </w:r>
            <w:r w:rsidR="0014620A" w:rsidRPr="00F068C0">
              <w:rPr>
                <w:szCs w:val="32"/>
              </w:rPr>
              <w:t>,</w:t>
            </w:r>
            <w:r w:rsidRPr="00F068C0">
              <w:rPr>
                <w:szCs w:val="32"/>
              </w:rPr>
              <w:t xml:space="preserve"> informational forum</w:t>
            </w:r>
            <w:r>
              <w:rPr>
                <w:sz w:val="36"/>
                <w:szCs w:val="36"/>
              </w:rPr>
              <w:t>.</w:t>
            </w:r>
          </w:p>
          <w:p w:rsidR="00A62AD4" w:rsidRPr="0014620A" w:rsidRDefault="00054DCD" w:rsidP="00A62AD4">
            <w:pPr>
              <w:pStyle w:val="ContactInfo"/>
              <w:rPr>
                <w:b/>
                <w:sz w:val="36"/>
                <w:szCs w:val="36"/>
              </w:rPr>
            </w:pPr>
            <w:r w:rsidRPr="0014620A">
              <w:rPr>
                <w:b/>
                <w:sz w:val="36"/>
                <w:szCs w:val="36"/>
              </w:rPr>
              <w:t>This  is being offered to all parents, grandparents, adults in the community.</w:t>
            </w:r>
          </w:p>
          <w:p w:rsidR="00A62AD4" w:rsidRPr="00A62AD4" w:rsidRDefault="00A62AD4" w:rsidP="00A62AD4">
            <w:pPr>
              <w:pStyle w:val="Phone"/>
            </w:pPr>
          </w:p>
        </w:tc>
      </w:tr>
    </w:tbl>
    <w:p w:rsidR="00A62AD4" w:rsidRPr="00A62AD4" w:rsidRDefault="00A62AD4" w:rsidP="00547B35">
      <w:pPr>
        <w:pStyle w:val="NoSpacing"/>
      </w:pPr>
    </w:p>
    <w:sectPr w:rsidR="00A62AD4" w:rsidRPr="00A62AD4" w:rsidSect="003B4EF7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74C" w:rsidRDefault="00B5274C">
      <w:pPr>
        <w:spacing w:after="0" w:line="240" w:lineRule="auto"/>
      </w:pPr>
      <w:r>
        <w:separator/>
      </w:r>
    </w:p>
  </w:endnote>
  <w:endnote w:type="continuationSeparator" w:id="0">
    <w:p w:rsidR="00B5274C" w:rsidRDefault="00B52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23393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34EA" w:rsidRDefault="007034E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4EF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74C" w:rsidRDefault="00B5274C">
      <w:pPr>
        <w:spacing w:after="0" w:line="240" w:lineRule="auto"/>
      </w:pPr>
      <w:r>
        <w:separator/>
      </w:r>
    </w:p>
  </w:footnote>
  <w:footnote w:type="continuationSeparator" w:id="0">
    <w:p w:rsidR="00B5274C" w:rsidRDefault="00B527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AC"/>
    <w:rsid w:val="000273AC"/>
    <w:rsid w:val="000351C0"/>
    <w:rsid w:val="00054DCD"/>
    <w:rsid w:val="0005758A"/>
    <w:rsid w:val="000653D4"/>
    <w:rsid w:val="000A6CAE"/>
    <w:rsid w:val="00142A2E"/>
    <w:rsid w:val="0014620A"/>
    <w:rsid w:val="001635C3"/>
    <w:rsid w:val="00212FC8"/>
    <w:rsid w:val="00233A5B"/>
    <w:rsid w:val="00253D28"/>
    <w:rsid w:val="00295867"/>
    <w:rsid w:val="002A752A"/>
    <w:rsid w:val="002C1353"/>
    <w:rsid w:val="00356971"/>
    <w:rsid w:val="003640D2"/>
    <w:rsid w:val="00373061"/>
    <w:rsid w:val="0039607E"/>
    <w:rsid w:val="003A1681"/>
    <w:rsid w:val="003A362C"/>
    <w:rsid w:val="003B4EF7"/>
    <w:rsid w:val="003F34EC"/>
    <w:rsid w:val="004A152B"/>
    <w:rsid w:val="004A45FC"/>
    <w:rsid w:val="00547B35"/>
    <w:rsid w:val="00596AA3"/>
    <w:rsid w:val="00597246"/>
    <w:rsid w:val="00604635"/>
    <w:rsid w:val="00643FFE"/>
    <w:rsid w:val="00661932"/>
    <w:rsid w:val="007034EA"/>
    <w:rsid w:val="00751EEB"/>
    <w:rsid w:val="00791271"/>
    <w:rsid w:val="007B40AE"/>
    <w:rsid w:val="007E689D"/>
    <w:rsid w:val="00840850"/>
    <w:rsid w:val="008D5551"/>
    <w:rsid w:val="008F21F4"/>
    <w:rsid w:val="00A10402"/>
    <w:rsid w:val="00A62AD4"/>
    <w:rsid w:val="00A62DE4"/>
    <w:rsid w:val="00A63E63"/>
    <w:rsid w:val="00A83F67"/>
    <w:rsid w:val="00AA0E67"/>
    <w:rsid w:val="00B049A7"/>
    <w:rsid w:val="00B17A07"/>
    <w:rsid w:val="00B5274C"/>
    <w:rsid w:val="00B862AA"/>
    <w:rsid w:val="00BA21E7"/>
    <w:rsid w:val="00C6514D"/>
    <w:rsid w:val="00C73579"/>
    <w:rsid w:val="00C753CB"/>
    <w:rsid w:val="00C846F3"/>
    <w:rsid w:val="00D74C6D"/>
    <w:rsid w:val="00D91B70"/>
    <w:rsid w:val="00DB195B"/>
    <w:rsid w:val="00E27C48"/>
    <w:rsid w:val="00E85770"/>
    <w:rsid w:val="00EE0543"/>
    <w:rsid w:val="00F068C0"/>
    <w:rsid w:val="00F176B5"/>
    <w:rsid w:val="00F45840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customStyle="1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38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DB195B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customStyle="1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k\AppData\Roaming\Microsoft\Templates\Business%20Flyer.dotx" TargetMode="External"/></Relationship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Business Flyer.dotx</Template>
  <TotalTime>0</TotalTime>
  <Pages>1</Pages>
  <Words>132</Words>
  <Characters>756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Dane County</Company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Cak</dc:creator>
  <cp:lastModifiedBy>Nyland-Schmook, Amy</cp:lastModifiedBy>
  <cp:revision>2</cp:revision>
  <cp:lastPrinted>2019-10-23T15:04:00Z</cp:lastPrinted>
  <dcterms:created xsi:type="dcterms:W3CDTF">2019-10-29T11:21:00Z</dcterms:created>
  <dcterms:modified xsi:type="dcterms:W3CDTF">2019-10-29T11:21:00Z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